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F7602" w14:textId="77777777" w:rsidR="004E7F5A" w:rsidRDefault="004E7F5A"/>
    <w:p w14:paraId="1A51CA95" w14:textId="5E8354CC" w:rsidR="00BC0C41" w:rsidRPr="00273C1E" w:rsidRDefault="00BC0C41">
      <w:pPr>
        <w:rPr>
          <w:rFonts w:ascii="Aeonik Medium" w:hAnsi="Aeonik Medium"/>
          <w:b/>
          <w:bCs/>
          <w:sz w:val="28"/>
          <w:szCs w:val="28"/>
        </w:rPr>
      </w:pPr>
      <w:r w:rsidRPr="00273C1E">
        <w:rPr>
          <w:rFonts w:ascii="Aeonik Medium" w:hAnsi="Aeonik Medium"/>
          <w:b/>
          <w:bCs/>
          <w:sz w:val="28"/>
          <w:szCs w:val="28"/>
        </w:rPr>
        <w:t>TRAININGSLEHRGANG MALLORCA 2024</w:t>
      </w:r>
    </w:p>
    <w:p w14:paraId="6DC264CB" w14:textId="77777777" w:rsidR="00273C1E" w:rsidRPr="00273C1E" w:rsidRDefault="00273C1E">
      <w:pPr>
        <w:rPr>
          <w:rFonts w:ascii="Aeonik Medium" w:hAnsi="Aeonik Medium"/>
        </w:rPr>
      </w:pPr>
    </w:p>
    <w:p w14:paraId="289F4392" w14:textId="2F8F6085" w:rsidR="00A975A2" w:rsidRPr="00273C1E" w:rsidRDefault="00A975A2">
      <w:pPr>
        <w:rPr>
          <w:rFonts w:ascii="Aeonik Medium" w:hAnsi="Aeonik Medium"/>
        </w:rPr>
      </w:pPr>
      <w:r w:rsidRPr="00273C1E">
        <w:rPr>
          <w:rFonts w:ascii="Aeonik Medium" w:hAnsi="Aeonik Mediu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32D4C" wp14:editId="72EC6E5B">
                <wp:simplePos x="0" y="0"/>
                <wp:positionH relativeFrom="column">
                  <wp:posOffset>5996940</wp:posOffset>
                </wp:positionH>
                <wp:positionV relativeFrom="paragraph">
                  <wp:posOffset>-581698</wp:posOffset>
                </wp:positionV>
                <wp:extent cx="370752" cy="1960987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52" cy="1960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6EEB8" w14:textId="3164CAEB" w:rsidR="003A345A" w:rsidRPr="00487273" w:rsidRDefault="003A345A">
                            <w:pPr>
                              <w:rPr>
                                <w:rFonts w:ascii="Aeonik" w:hAnsi="Aeonik"/>
                                <w:b/>
                                <w:bCs/>
                                <w:color w:val="F69300"/>
                                <w:sz w:val="20"/>
                                <w:szCs w:val="20"/>
                                <w:lang w:val="de-AT"/>
                              </w:rPr>
                            </w:pPr>
                            <w:r w:rsidRPr="00487273">
                              <w:rPr>
                                <w:rFonts w:ascii="Aeonik" w:hAnsi="Aeonik"/>
                                <w:b/>
                                <w:bCs/>
                                <w:color w:val="F69300"/>
                                <w:sz w:val="20"/>
                                <w:szCs w:val="20"/>
                                <w:lang w:val="de-AT"/>
                              </w:rPr>
                              <w:t xml:space="preserve">mag. </w:t>
                            </w:r>
                            <w:proofErr w:type="spellStart"/>
                            <w:r w:rsidRPr="00487273">
                              <w:rPr>
                                <w:rFonts w:ascii="Aeonik" w:hAnsi="Aeonik"/>
                                <w:b/>
                                <w:bCs/>
                                <w:color w:val="F69300"/>
                                <w:sz w:val="20"/>
                                <w:szCs w:val="20"/>
                                <w:lang w:val="de-AT"/>
                              </w:rPr>
                              <w:t>christoph</w:t>
                            </w:r>
                            <w:proofErr w:type="spellEnd"/>
                            <w:r w:rsidRPr="00487273">
                              <w:rPr>
                                <w:rFonts w:ascii="Aeonik" w:hAnsi="Aeonik"/>
                                <w:b/>
                                <w:bCs/>
                                <w:color w:val="F69300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487273">
                              <w:rPr>
                                <w:rFonts w:ascii="Aeonik" w:hAnsi="Aeonik"/>
                                <w:b/>
                                <w:bCs/>
                                <w:color w:val="F69300"/>
                                <w:sz w:val="20"/>
                                <w:szCs w:val="20"/>
                                <w:lang w:val="de-AT"/>
                              </w:rPr>
                              <w:t>peprnicek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32D4C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margin-left:472.2pt;margin-top:-45.8pt;width:29.2pt;height:1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" fillcolor="white [3201]" stroked="f" strokeweight=".5pt">
                <v:textbox style="layout-flow:vertical-ideographic">
                  <w:txbxContent>
                    <w:p w14:paraId="67A6EEB8" w14:textId="3164CAEB" w:rsidR="003A345A" w:rsidRPr="00487273" w:rsidRDefault="003A345A">
                      <w:pPr>
                        <w:rPr>
                          <w:rFonts w:ascii="Aeonik" w:hAnsi="Aeonik"/>
                          <w:b/>
                          <w:bCs/>
                          <w:color w:val="F69300"/>
                          <w:sz w:val="20"/>
                          <w:szCs w:val="20"/>
                          <w:lang w:val="de-AT"/>
                        </w:rPr>
                      </w:pPr>
                      <w:r w:rsidRPr="00487273">
                        <w:rPr>
                          <w:rFonts w:ascii="Aeonik" w:hAnsi="Aeonik"/>
                          <w:b/>
                          <w:bCs/>
                          <w:color w:val="F69300"/>
                          <w:sz w:val="20"/>
                          <w:szCs w:val="20"/>
                          <w:lang w:val="de-AT"/>
                        </w:rPr>
                        <w:t xml:space="preserve">mag. </w:t>
                      </w:r>
                      <w:proofErr w:type="spellStart"/>
                      <w:r w:rsidRPr="00487273">
                        <w:rPr>
                          <w:rFonts w:ascii="Aeonik" w:hAnsi="Aeonik"/>
                          <w:b/>
                          <w:bCs/>
                          <w:color w:val="F69300"/>
                          <w:sz w:val="20"/>
                          <w:szCs w:val="20"/>
                          <w:lang w:val="de-AT"/>
                        </w:rPr>
                        <w:t>christoph</w:t>
                      </w:r>
                      <w:proofErr w:type="spellEnd"/>
                      <w:r w:rsidRPr="00487273">
                        <w:rPr>
                          <w:rFonts w:ascii="Aeonik" w:hAnsi="Aeonik"/>
                          <w:b/>
                          <w:bCs/>
                          <w:color w:val="F69300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 w:rsidRPr="00487273">
                        <w:rPr>
                          <w:rFonts w:ascii="Aeonik" w:hAnsi="Aeonik"/>
                          <w:b/>
                          <w:bCs/>
                          <w:color w:val="F69300"/>
                          <w:sz w:val="20"/>
                          <w:szCs w:val="20"/>
                          <w:lang w:val="de-AT"/>
                        </w:rPr>
                        <w:t>peprnicek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3C1E" w:rsidRPr="00273C1E">
        <w:rPr>
          <w:rFonts w:ascii="Aeonik Medium" w:hAnsi="Aeonik Medium"/>
        </w:rPr>
        <w:t>Programm und Leistungen 30.11.-07.12.2024</w:t>
      </w:r>
    </w:p>
    <w:p w14:paraId="33B4EE6B" w14:textId="77777777" w:rsidR="00273C1E" w:rsidRPr="00273C1E" w:rsidRDefault="00273C1E" w:rsidP="00BC0C41">
      <w:pPr>
        <w:rPr>
          <w:rFonts w:ascii="Aeonik Medium" w:hAnsi="Aeonik Medium"/>
        </w:rPr>
      </w:pPr>
    </w:p>
    <w:p w14:paraId="7CD49156" w14:textId="77777777" w:rsidR="00273C1E" w:rsidRPr="00273C1E" w:rsidRDefault="00273C1E" w:rsidP="00BC0C41">
      <w:pPr>
        <w:rPr>
          <w:rFonts w:ascii="Aeonik Medium" w:hAnsi="Aeonik Medium"/>
        </w:rPr>
      </w:pPr>
    </w:p>
    <w:p w14:paraId="1128C4A2" w14:textId="3F2B57D0" w:rsidR="00BC0C41" w:rsidRPr="00273C1E" w:rsidRDefault="00BC0C41" w:rsidP="00BC0C41">
      <w:pPr>
        <w:rPr>
          <w:rFonts w:ascii="Aeonik Medium" w:hAnsi="Aeonik Medium"/>
          <w:b/>
          <w:bCs/>
        </w:rPr>
      </w:pPr>
      <w:r w:rsidRPr="00273C1E">
        <w:rPr>
          <w:rFonts w:ascii="Aeonik Medium" w:hAnsi="Aeonik Medium"/>
          <w:b/>
          <w:bCs/>
        </w:rPr>
        <w:t>Inkludierte Leistungen:</w:t>
      </w:r>
    </w:p>
    <w:p w14:paraId="640C2A5B" w14:textId="77777777" w:rsidR="00BC0C41" w:rsidRPr="00273C1E" w:rsidRDefault="00BC0C41" w:rsidP="00BC0C41">
      <w:pPr>
        <w:rPr>
          <w:rFonts w:ascii="Aeonik Medium" w:hAnsi="Aeonik Medium"/>
        </w:rPr>
      </w:pPr>
    </w:p>
    <w:p w14:paraId="41C1C50B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 xml:space="preserve">Flug ab Wien (VIE) nach Palma de Mallorca inkl. Gebühren ohne Gepäck </w:t>
      </w:r>
    </w:p>
    <w:p w14:paraId="41B1049F" w14:textId="2AF08AF5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Transfer vom Flughafen P</w:t>
      </w:r>
      <w:r w:rsidR="00EF6E34">
        <w:rPr>
          <w:rFonts w:ascii="Aeonik Medium" w:hAnsi="Aeonik Medium"/>
        </w:rPr>
        <w:t>al</w:t>
      </w:r>
      <w:r w:rsidRPr="00273C1E">
        <w:rPr>
          <w:rFonts w:ascii="Aeonik Medium" w:hAnsi="Aeonik Medium"/>
        </w:rPr>
        <w:t xml:space="preserve">ma de Mallorca in die Unterkunft </w:t>
      </w:r>
      <w:r w:rsidR="00545BE0">
        <w:rPr>
          <w:rFonts w:ascii="Aeonik Medium" w:hAnsi="Aeonik Medium"/>
        </w:rPr>
        <w:t>am Anreisetag</w:t>
      </w:r>
    </w:p>
    <w:p w14:paraId="3F0B287F" w14:textId="43AFBD91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Transfer von der Unterkunft zum Flughafen Palma de Mallorca</w:t>
      </w:r>
      <w:r w:rsidR="00545BE0">
        <w:rPr>
          <w:rFonts w:ascii="Aeonik Medium" w:hAnsi="Aeonik Medium"/>
        </w:rPr>
        <w:t xml:space="preserve"> am Rückreisetag</w:t>
      </w:r>
    </w:p>
    <w:p w14:paraId="2A1D56B9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Unterbringung im Doppelzimmer in einer Villa auf Mallorca (</w:t>
      </w:r>
      <w:proofErr w:type="spellStart"/>
      <w:r w:rsidRPr="00273C1E">
        <w:rPr>
          <w:rFonts w:ascii="Aeonik Medium" w:hAnsi="Aeonik Medium"/>
        </w:rPr>
        <w:t>Crestatx</w:t>
      </w:r>
      <w:proofErr w:type="spellEnd"/>
      <w:r w:rsidRPr="00273C1E">
        <w:rPr>
          <w:rFonts w:ascii="Aeonik Medium" w:hAnsi="Aeonik Medium"/>
        </w:rPr>
        <w:t>) nähe Inca</w:t>
      </w:r>
    </w:p>
    <w:p w14:paraId="4294AEBB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Begleitete Radtouren und ein Ernährungsvortrag</w:t>
      </w:r>
    </w:p>
    <w:p w14:paraId="5D000643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 xml:space="preserve">Verpflegung durch eigenen Koch – erweiterte Halbpension </w:t>
      </w:r>
    </w:p>
    <w:p w14:paraId="64FD195F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Kosten pro Person (im Doppelzimmer): 1490,-€</w:t>
      </w:r>
    </w:p>
    <w:p w14:paraId="0EB98E0D" w14:textId="77777777" w:rsidR="006621C2" w:rsidRPr="00273C1E" w:rsidRDefault="006621C2">
      <w:pPr>
        <w:rPr>
          <w:rFonts w:ascii="Aeonik Medium" w:hAnsi="Aeonik Medium"/>
        </w:rPr>
      </w:pPr>
    </w:p>
    <w:p w14:paraId="0837671C" w14:textId="77777777" w:rsidR="00BC0C41" w:rsidRPr="00273C1E" w:rsidRDefault="00BC0C41" w:rsidP="00BC0C41">
      <w:pPr>
        <w:rPr>
          <w:rFonts w:ascii="Aeonik Medium" w:hAnsi="Aeonik Medium"/>
          <w:b/>
          <w:bCs/>
        </w:rPr>
      </w:pPr>
      <w:r w:rsidRPr="00273C1E">
        <w:rPr>
          <w:rFonts w:ascii="Aeonik Medium" w:hAnsi="Aeonik Medium"/>
          <w:b/>
          <w:bCs/>
        </w:rPr>
        <w:t>Aufpreis:</w:t>
      </w:r>
    </w:p>
    <w:p w14:paraId="507B45DB" w14:textId="77777777" w:rsidR="00BC0C41" w:rsidRPr="00273C1E" w:rsidRDefault="00BC0C41" w:rsidP="00BC0C41">
      <w:pPr>
        <w:rPr>
          <w:rFonts w:ascii="Aeonik Medium" w:hAnsi="Aeonik Medium"/>
        </w:rPr>
      </w:pPr>
    </w:p>
    <w:p w14:paraId="2433D49A" w14:textId="521188E1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 xml:space="preserve">CK und </w:t>
      </w:r>
      <w:r w:rsidR="00EF6E34" w:rsidRPr="00273C1E">
        <w:rPr>
          <w:rFonts w:ascii="Aeonik Medium" w:hAnsi="Aeonik Medium"/>
        </w:rPr>
        <w:t>UREA-Messungen</w:t>
      </w:r>
      <w:r w:rsidRPr="00273C1E">
        <w:rPr>
          <w:rFonts w:ascii="Aeonik Medium" w:hAnsi="Aeonik Medium"/>
        </w:rPr>
        <w:t xml:space="preserve"> während der Trainingswoche</w:t>
      </w:r>
    </w:p>
    <w:p w14:paraId="736FDCF4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Getränke während des Aufenthaltes</w:t>
      </w:r>
    </w:p>
    <w:p w14:paraId="257C61A5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 xml:space="preserve">Gepäck am Flug von Wien nach Palma </w:t>
      </w:r>
    </w:p>
    <w:p w14:paraId="2FBACB16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Unterbringung im Einzelzimmer (Aufpreis 350,-€)</w:t>
      </w:r>
    </w:p>
    <w:p w14:paraId="2C0DE429" w14:textId="77777777" w:rsidR="00BC0C41" w:rsidRPr="00273C1E" w:rsidRDefault="00BC0C41" w:rsidP="00BC0C41">
      <w:pPr>
        <w:rPr>
          <w:rFonts w:ascii="Aeonik Medium" w:hAnsi="Aeonik Medium"/>
        </w:rPr>
      </w:pPr>
      <w:proofErr w:type="gramStart"/>
      <w:r w:rsidRPr="00273C1E">
        <w:rPr>
          <w:rFonts w:ascii="Aeonik Medium" w:hAnsi="Aeonik Medium"/>
        </w:rPr>
        <w:t>Eigenes Mietauto</w:t>
      </w:r>
      <w:proofErr w:type="gramEnd"/>
      <w:r w:rsidRPr="00273C1E">
        <w:rPr>
          <w:rFonts w:ascii="Aeonik Medium" w:hAnsi="Aeonik Medium"/>
        </w:rPr>
        <w:t>, kann auf Wunsch gebucht werden</w:t>
      </w:r>
    </w:p>
    <w:p w14:paraId="2BF6B237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Fahrrad für das Training vor Ort</w:t>
      </w:r>
    </w:p>
    <w:p w14:paraId="321FC019" w14:textId="77777777" w:rsidR="00BC0C41" w:rsidRPr="00273C1E" w:rsidRDefault="00BC0C41" w:rsidP="00BC0C41">
      <w:pPr>
        <w:rPr>
          <w:rFonts w:ascii="Aeonik Medium" w:hAnsi="Aeonik Medium"/>
        </w:rPr>
      </w:pPr>
    </w:p>
    <w:p w14:paraId="071949F0" w14:textId="7CE3BA1E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Reisestorno und -</w:t>
      </w:r>
      <w:proofErr w:type="spellStart"/>
      <w:r w:rsidRPr="00273C1E">
        <w:rPr>
          <w:rFonts w:ascii="Aeonik Medium" w:hAnsi="Aeonik Medium"/>
        </w:rPr>
        <w:t>rücktrittsversicherung</w:t>
      </w:r>
      <w:proofErr w:type="spellEnd"/>
      <w:r w:rsidRPr="00273C1E">
        <w:rPr>
          <w:rFonts w:ascii="Aeonik Medium" w:hAnsi="Aeonik Medium"/>
        </w:rPr>
        <w:t xml:space="preserve"> – wird empfohlen</w:t>
      </w:r>
      <w:r w:rsidR="0073505C">
        <w:rPr>
          <w:rFonts w:ascii="Aeonik Medium" w:hAnsi="Aeonik Medium"/>
        </w:rPr>
        <w:t xml:space="preserve">, ist </w:t>
      </w:r>
      <w:r w:rsidRPr="00273C1E">
        <w:rPr>
          <w:rFonts w:ascii="Aeonik Medium" w:hAnsi="Aeonik Medium"/>
        </w:rPr>
        <w:t xml:space="preserve">selbstständig </w:t>
      </w:r>
      <w:r w:rsidR="0073505C" w:rsidRPr="00273C1E">
        <w:rPr>
          <w:rFonts w:ascii="Aeonik Medium" w:hAnsi="Aeonik Medium"/>
        </w:rPr>
        <w:t>abzuschließen</w:t>
      </w:r>
      <w:r w:rsidRPr="00273C1E">
        <w:rPr>
          <w:rFonts w:ascii="Aeonik Medium" w:hAnsi="Aeonik Medium"/>
        </w:rPr>
        <w:t>.</w:t>
      </w:r>
    </w:p>
    <w:p w14:paraId="70364145" w14:textId="77777777" w:rsidR="00BC0C41" w:rsidRPr="00273C1E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Bsp. Europäische Reiseversicherung</w:t>
      </w:r>
    </w:p>
    <w:p w14:paraId="6C72E009" w14:textId="77777777" w:rsidR="00BC0C41" w:rsidRPr="00273C1E" w:rsidRDefault="00000000" w:rsidP="00BC0C41">
      <w:pPr>
        <w:rPr>
          <w:rFonts w:ascii="Aeonik Medium" w:hAnsi="Aeonik Medium"/>
        </w:rPr>
      </w:pPr>
      <w:hyperlink r:id="rId7" w:history="1">
        <w:r w:rsidR="00BC0C41" w:rsidRPr="00273C1E">
          <w:rPr>
            <w:rStyle w:val="Hyperlink"/>
            <w:rFonts w:ascii="Aeonik Medium" w:hAnsi="Aeonik Medium"/>
          </w:rPr>
          <w:t>https://www.europaeische.at</w:t>
        </w:r>
      </w:hyperlink>
    </w:p>
    <w:p w14:paraId="0E09AFBC" w14:textId="77777777" w:rsidR="00BC0C41" w:rsidRPr="00273C1E" w:rsidRDefault="00BC0C41" w:rsidP="00BC0C41">
      <w:pPr>
        <w:rPr>
          <w:rFonts w:ascii="Aeonik Medium" w:hAnsi="Aeonik Medium"/>
        </w:rPr>
      </w:pPr>
    </w:p>
    <w:p w14:paraId="24A77985" w14:textId="77777777" w:rsidR="00BC0C41" w:rsidRPr="00273C1E" w:rsidRDefault="00BC0C41" w:rsidP="00BC0C41">
      <w:pPr>
        <w:rPr>
          <w:rFonts w:ascii="Aeonik Medium" w:hAnsi="Aeonik Medium"/>
        </w:rPr>
      </w:pPr>
    </w:p>
    <w:p w14:paraId="47ED9BF6" w14:textId="77777777" w:rsidR="00BC0C41" w:rsidRPr="00273C1E" w:rsidRDefault="00BC0C41" w:rsidP="00BC0C41">
      <w:pPr>
        <w:rPr>
          <w:rFonts w:ascii="Aeonik Medium" w:hAnsi="Aeonik Medium"/>
          <w:b/>
          <w:bCs/>
        </w:rPr>
      </w:pPr>
      <w:r w:rsidRPr="00273C1E">
        <w:rPr>
          <w:rFonts w:ascii="Aeonik Medium" w:hAnsi="Aeonik Medium"/>
          <w:b/>
          <w:bCs/>
        </w:rPr>
        <w:t>Reisebedingungen:</w:t>
      </w:r>
    </w:p>
    <w:p w14:paraId="01851280" w14:textId="77777777" w:rsidR="00BC0C41" w:rsidRPr="00273C1E" w:rsidRDefault="00BC0C41" w:rsidP="00BC0C41">
      <w:pPr>
        <w:rPr>
          <w:rFonts w:ascii="Aeonik Medium" w:hAnsi="Aeonik Medium"/>
        </w:rPr>
      </w:pPr>
    </w:p>
    <w:p w14:paraId="6C91BB66" w14:textId="77777777" w:rsidR="00AC7AB1" w:rsidRDefault="00BC0C41" w:rsidP="00AC7AB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>Anzahlung in der Höhe von 700,-€ bei Buchung – Restzahlung bis spätestens 10 Tage vor Reisebeginn.</w:t>
      </w:r>
      <w:r w:rsidR="00AC7AB1">
        <w:rPr>
          <w:rFonts w:ascii="Aeonik Medium" w:hAnsi="Aeonik Medium"/>
        </w:rPr>
        <w:t xml:space="preserve"> Zu überweisen auf das Konto - </w:t>
      </w:r>
      <w:r w:rsidR="00AC7AB1">
        <w:rPr>
          <w:rFonts w:ascii="Aeonik Medium" w:hAnsi="Aeonik Medium"/>
        </w:rPr>
        <w:t>Christoph Peprnicek</w:t>
      </w:r>
    </w:p>
    <w:p w14:paraId="2DCF230E" w14:textId="77777777" w:rsidR="00AC7AB1" w:rsidRPr="00AC7AB1" w:rsidRDefault="00AC7AB1" w:rsidP="00AC7AB1">
      <w:pPr>
        <w:rPr>
          <w:rFonts w:ascii="Aeonik Medium" w:hAnsi="Aeonik Medium"/>
          <w:b/>
          <w:bCs/>
        </w:rPr>
      </w:pPr>
      <w:r w:rsidRPr="00AC7AB1">
        <w:rPr>
          <w:rFonts w:ascii="Aeonik Medium" w:hAnsi="Aeonik Medium"/>
          <w:b/>
          <w:bCs/>
        </w:rPr>
        <w:t>AT29 3204 5000 0253 6274</w:t>
      </w:r>
    </w:p>
    <w:p w14:paraId="0C82638F" w14:textId="77777777" w:rsidR="00BC0C41" w:rsidRDefault="00BC0C41" w:rsidP="00BC0C41">
      <w:pPr>
        <w:rPr>
          <w:rFonts w:ascii="Aeonik Medium" w:hAnsi="Aeonik Medium"/>
        </w:rPr>
      </w:pPr>
      <w:r w:rsidRPr="00273C1E">
        <w:rPr>
          <w:rFonts w:ascii="Aeonik Medium" w:hAnsi="Aeonik Medium"/>
        </w:rPr>
        <w:t xml:space="preserve">Mindestalter 18 Jahre in Ausnahmefällen 16 Jahre mit Einverständniserklärung der Erziehungsberechtigten </w:t>
      </w:r>
    </w:p>
    <w:p w14:paraId="1BB4F568" w14:textId="77777777" w:rsidR="00BC0C41" w:rsidRDefault="00BC0C41">
      <w:pPr>
        <w:rPr>
          <w:rFonts w:ascii="Aeonik Medium" w:hAnsi="Aeonik Medium"/>
        </w:rPr>
      </w:pPr>
    </w:p>
    <w:p w14:paraId="6C8F7773" w14:textId="602ABDB5" w:rsidR="00A975A2" w:rsidRPr="008C6815" w:rsidRDefault="00A975A2">
      <w:pPr>
        <w:rPr>
          <w:rFonts w:ascii="Aeonik Medium" w:hAnsi="Aeonik Medium"/>
        </w:rPr>
      </w:pPr>
    </w:p>
    <w:p w14:paraId="6124BBBA" w14:textId="7287D57D" w:rsidR="00A975A2" w:rsidRDefault="00273C1E">
      <w:pPr>
        <w:rPr>
          <w:rFonts w:ascii="Aeonik Medium" w:hAnsi="Aeonik Medium"/>
        </w:rPr>
      </w:pPr>
      <w:r>
        <w:rPr>
          <w:rFonts w:ascii="Aeonik Medium" w:hAnsi="Aeonik Medium"/>
        </w:rPr>
        <w:t>Bei Fragen stehen wir ihnen gerne zur Verfügung</w:t>
      </w:r>
    </w:p>
    <w:p w14:paraId="479FEF76" w14:textId="77777777" w:rsidR="00273C1E" w:rsidRDefault="00273C1E">
      <w:pPr>
        <w:rPr>
          <w:rFonts w:ascii="Aeonik Medium" w:hAnsi="Aeonik Medium"/>
        </w:rPr>
      </w:pPr>
    </w:p>
    <w:p w14:paraId="70B88796" w14:textId="6EE8DB84" w:rsidR="00A975A2" w:rsidRPr="008C6815" w:rsidRDefault="00273C1E">
      <w:pPr>
        <w:rPr>
          <w:rFonts w:ascii="Aeonik Medium" w:hAnsi="Aeonik Medium"/>
        </w:rPr>
      </w:pPr>
      <w:r>
        <w:rPr>
          <w:rFonts w:ascii="Aeonik Medium" w:hAnsi="Aeonik Medium"/>
        </w:rPr>
        <w:t>Mag. Christoph Peprnicek und Team</w:t>
      </w:r>
    </w:p>
    <w:p w14:paraId="2C5E4155" w14:textId="77777777" w:rsidR="00A975A2" w:rsidRPr="008C6815" w:rsidRDefault="00A975A2">
      <w:pPr>
        <w:rPr>
          <w:rFonts w:ascii="Aeonik Medium" w:hAnsi="Aeonik Medium"/>
        </w:rPr>
      </w:pPr>
    </w:p>
    <w:sectPr w:rsidR="00A975A2" w:rsidRPr="008C6815" w:rsidSect="00B22D1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567" w:right="1134" w:bottom="816" w:left="1418" w:header="425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CC7CF" w14:textId="77777777" w:rsidR="00D9735C" w:rsidRDefault="00D9735C" w:rsidP="004F695C">
      <w:r>
        <w:separator/>
      </w:r>
    </w:p>
  </w:endnote>
  <w:endnote w:type="continuationSeparator" w:id="0">
    <w:p w14:paraId="69B97207" w14:textId="77777777" w:rsidR="00D9735C" w:rsidRDefault="00D9735C" w:rsidP="004F6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eonik Medium">
    <w:panose1 w:val="02010503030300000000"/>
    <w:charset w:val="00"/>
    <w:family w:val="auto"/>
    <w:notTrueType/>
    <w:pitch w:val="variable"/>
    <w:sig w:usb0="80000047" w:usb1="00002073" w:usb2="00000000" w:usb3="00000000" w:csb0="00000093" w:csb1="00000000"/>
  </w:font>
  <w:font w:name="Aeonik">
    <w:panose1 w:val="02010503030300000000"/>
    <w:charset w:val="00"/>
    <w:family w:val="auto"/>
    <w:notTrueType/>
    <w:pitch w:val="variable"/>
    <w:sig w:usb0="80000047" w:usb1="00002073" w:usb2="00000000" w:usb3="00000000" w:csb0="00000093" w:csb1="00000000"/>
  </w:font>
  <w:font w:name="Antarctican Mono">
    <w:panose1 w:val="02000509000000000000"/>
    <w:charset w:val="4D"/>
    <w:family w:val="modern"/>
    <w:pitch w:val="fixed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6F92A" w14:textId="2705A687" w:rsidR="00E1456C" w:rsidRDefault="00B90AB8" w:rsidP="000B03A6">
    <w:pPr>
      <w:pStyle w:val="Fuzeile"/>
      <w:tabs>
        <w:tab w:val="clear" w:pos="9072"/>
        <w:tab w:val="right" w:pos="9066"/>
      </w:tabs>
      <w:ind w:left="-851"/>
      <w:rPr>
        <w:rFonts w:ascii="Antarctican Mono" w:hAnsi="Antarctican Mono"/>
        <w:b/>
        <w:bCs/>
        <w:color w:val="1F4B6C"/>
        <w:sz w:val="20"/>
        <w:szCs w:val="20"/>
        <w:lang w:val="de-AT"/>
      </w:rPr>
    </w:pPr>
    <w:proofErr w:type="spellStart"/>
    <w:r w:rsidRPr="00425EF2">
      <w:rPr>
        <w:rFonts w:ascii="Antarctican Mono" w:hAnsi="Antarctican Mono"/>
        <w:b/>
        <w:bCs/>
        <w:color w:val="1F4B6C"/>
        <w:sz w:val="20"/>
        <w:szCs w:val="20"/>
        <w:lang w:val="de-AT"/>
      </w:rPr>
      <w:t>hauptstraße</w:t>
    </w:r>
    <w:proofErr w:type="spellEnd"/>
    <w:r w:rsidRPr="00425EF2">
      <w:rPr>
        <w:rFonts w:ascii="Antarctican Mono" w:hAnsi="Antarctican Mono"/>
        <w:b/>
        <w:bCs/>
        <w:color w:val="1F4B6C"/>
        <w:sz w:val="20"/>
        <w:szCs w:val="20"/>
        <w:lang w:val="de-AT"/>
      </w:rPr>
      <w:t xml:space="preserve"> 13      +43 699 </w:t>
    </w:r>
    <w:r w:rsidR="00273C1E">
      <w:rPr>
        <w:rFonts w:ascii="Antarctican Mono" w:hAnsi="Antarctican Mono"/>
        <w:b/>
        <w:bCs/>
        <w:color w:val="1F4B6C"/>
        <w:sz w:val="20"/>
        <w:szCs w:val="20"/>
        <w:lang w:val="de-AT"/>
      </w:rPr>
      <w:t>817 619 13</w:t>
    </w:r>
  </w:p>
  <w:p w14:paraId="71BFC204" w14:textId="2EC87755" w:rsidR="004F695C" w:rsidRPr="00E1456C" w:rsidRDefault="00B90AB8" w:rsidP="00141C57">
    <w:pPr>
      <w:pStyle w:val="Fuzeile"/>
      <w:tabs>
        <w:tab w:val="clear" w:pos="9072"/>
        <w:tab w:val="right" w:pos="9064"/>
      </w:tabs>
      <w:ind w:left="-851"/>
      <w:rPr>
        <w:rFonts w:ascii="Antarctican Mono" w:hAnsi="Antarctican Mono"/>
        <w:b/>
        <w:bCs/>
        <w:color w:val="1F4B6C"/>
        <w:sz w:val="20"/>
        <w:szCs w:val="20"/>
        <w:lang w:val="de-AT"/>
      </w:rPr>
    </w:pPr>
    <w:r w:rsidRPr="00425EF2">
      <w:rPr>
        <w:rFonts w:ascii="Antarctican Mono" w:hAnsi="Antarctican Mono"/>
        <w:b/>
        <w:bCs/>
        <w:color w:val="1F4B6C"/>
        <w:sz w:val="20"/>
        <w:szCs w:val="20"/>
        <w:lang w:val="de-AT"/>
      </w:rPr>
      <w:t xml:space="preserve">2564 </w:t>
    </w:r>
    <w:proofErr w:type="spellStart"/>
    <w:r w:rsidRPr="00425EF2">
      <w:rPr>
        <w:rFonts w:ascii="Antarctican Mono" w:hAnsi="Antarctican Mono"/>
        <w:b/>
        <w:bCs/>
        <w:color w:val="1F4B6C"/>
        <w:sz w:val="20"/>
        <w:szCs w:val="20"/>
        <w:lang w:val="de-AT"/>
      </w:rPr>
      <w:t>weissenbach</w:t>
    </w:r>
    <w:proofErr w:type="spellEnd"/>
    <w:r w:rsidRPr="00425EF2">
      <w:rPr>
        <w:rFonts w:ascii="Antarctican Mono" w:hAnsi="Antarctican Mono"/>
        <w:b/>
        <w:bCs/>
        <w:color w:val="1F4B6C"/>
        <w:sz w:val="20"/>
        <w:szCs w:val="20"/>
        <w:lang w:val="de-AT"/>
      </w:rPr>
      <w:t xml:space="preserve">    </w:t>
    </w:r>
    <w:hyperlink r:id="rId1" w:history="1">
      <w:r w:rsidR="00273C1E" w:rsidRPr="0083247B">
        <w:rPr>
          <w:rStyle w:val="Hyperlink"/>
          <w:rFonts w:ascii="Antarctican Mono" w:hAnsi="Antarctican Mono"/>
          <w:b/>
          <w:bCs/>
          <w:sz w:val="20"/>
          <w:szCs w:val="20"/>
          <w:lang w:val="de-AT"/>
        </w:rPr>
        <w:t>office@training-sport.at</w:t>
      </w:r>
    </w:hyperlink>
    <w:r w:rsidR="00E1456C">
      <w:rPr>
        <w:rFonts w:ascii="Aeonik" w:hAnsi="Aeonik"/>
        <w:b/>
        <w:bCs/>
        <w:color w:val="1F4B6C"/>
        <w:lang w:val="de-AT"/>
      </w:rPr>
      <w:t xml:space="preserve">  </w:t>
    </w:r>
    <w:r w:rsidRPr="00B90AB8">
      <w:rPr>
        <w:rFonts w:ascii="Aeonik" w:hAnsi="Aeonik"/>
        <w:b/>
        <w:bCs/>
        <w:color w:val="1F4B6C"/>
        <w:lang w:val="de-AT"/>
      </w:rPr>
      <w:t xml:space="preserve">       </w:t>
    </w:r>
    <w:r w:rsidR="006621C2">
      <w:rPr>
        <w:rFonts w:ascii="Aeonik" w:hAnsi="Aeonik"/>
        <w:b/>
        <w:bCs/>
        <w:color w:val="1F4B6C"/>
        <w:lang w:val="de-AT"/>
      </w:rPr>
      <w:t xml:space="preserve">          </w:t>
    </w:r>
    <w:r w:rsidRPr="00B90AB8">
      <w:rPr>
        <w:rFonts w:ascii="Aeonik" w:hAnsi="Aeonik"/>
        <w:b/>
        <w:bCs/>
        <w:color w:val="1F4B6C"/>
        <w:lang w:val="de-AT"/>
      </w:rPr>
      <w:t xml:space="preserve">                 </w:t>
    </w:r>
    <w:r w:rsidR="00425EF2">
      <w:rPr>
        <w:rFonts w:ascii="Aeonik" w:hAnsi="Aeonik"/>
        <w:b/>
        <w:bCs/>
        <w:color w:val="1F4B6C"/>
        <w:lang w:val="de-AT"/>
      </w:rPr>
      <w:t xml:space="preserve">       </w:t>
    </w:r>
    <w:r w:rsidRPr="00B90AB8">
      <w:rPr>
        <w:rFonts w:ascii="Aeonik" w:hAnsi="Aeonik"/>
        <w:b/>
        <w:bCs/>
        <w:color w:val="1F4B6C"/>
        <w:lang w:val="de-AT"/>
      </w:rPr>
      <w:t xml:space="preserve"> </w:t>
    </w:r>
    <w:r w:rsidR="00141C57">
      <w:rPr>
        <w:rFonts w:ascii="Aeonik" w:hAnsi="Aeonik"/>
        <w:b/>
        <w:bCs/>
        <w:color w:val="1F4B6C"/>
        <w:lang w:val="de-AT"/>
      </w:rPr>
      <w:t xml:space="preserve">   </w:t>
    </w:r>
    <w:r w:rsidRPr="00487273">
      <w:rPr>
        <w:rFonts w:ascii="Aeonik" w:hAnsi="Aeonik"/>
        <w:b/>
        <w:bCs/>
        <w:color w:val="F69300"/>
        <w:sz w:val="20"/>
        <w:szCs w:val="20"/>
        <w:lang w:val="de-AT"/>
      </w:rPr>
      <w:t>www.training-sport.at</w:t>
    </w:r>
    <w:r w:rsidRPr="00487273">
      <w:rPr>
        <w:color w:val="F69300"/>
        <w:lang w:val="de-AT"/>
      </w:rPr>
      <w:t xml:space="preserve"> </w:t>
    </w:r>
    <w:r>
      <w:rPr>
        <w:lang w:val="de-AT"/>
      </w:rPr>
      <w:tab/>
    </w:r>
    <w:r>
      <w:rPr>
        <w:lang w:val="de-A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31DC5" w14:textId="77777777" w:rsidR="00D9735C" w:rsidRDefault="00D9735C" w:rsidP="004F695C">
      <w:r>
        <w:separator/>
      </w:r>
    </w:p>
  </w:footnote>
  <w:footnote w:type="continuationSeparator" w:id="0">
    <w:p w14:paraId="7FA5F2AE" w14:textId="77777777" w:rsidR="00D9735C" w:rsidRDefault="00D9735C" w:rsidP="004F6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7191E" w14:textId="63E86933" w:rsidR="004F695C" w:rsidRDefault="00D9735C">
    <w:pPr>
      <w:pStyle w:val="Kopfzeile"/>
    </w:pPr>
    <w:r>
      <w:rPr>
        <w:noProof/>
      </w:rPr>
      <w:pict w14:anchorId="6618B1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56304" o:spid="_x0000_s1027" type="#_x0000_t75" alt="" style="position:absolute;margin-left:0;margin-top:0;width:842pt;height:5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73F13" w14:textId="03B2C5A0" w:rsidR="004F695C" w:rsidRDefault="00B90AB8" w:rsidP="00E1456C">
    <w:pPr>
      <w:pStyle w:val="Kopfzeile"/>
      <w:ind w:left="-1134"/>
    </w:pPr>
    <w:r>
      <w:rPr>
        <w:noProof/>
      </w:rPr>
      <w:drawing>
        <wp:inline distT="0" distB="0" distL="0" distR="0" wp14:anchorId="7C544D95" wp14:editId="5A7C7D00">
          <wp:extent cx="1869261" cy="11520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6" t="20920" r="15014" b="20920"/>
                  <a:stretch/>
                </pic:blipFill>
                <pic:spPr bwMode="auto">
                  <a:xfrm>
                    <a:off x="0" y="0"/>
                    <a:ext cx="1872000" cy="11536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9735C">
      <w:rPr>
        <w:noProof/>
      </w:rPr>
      <w:pict w14:anchorId="05F021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56305" o:spid="_x0000_s1026" type="#_x0000_t75" alt="" style="position:absolute;left:0;text-align:left;margin-left:0;margin-top:0;width:842pt;height:5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5D600" w14:textId="45B1A33E" w:rsidR="004F695C" w:rsidRDefault="00D9735C">
    <w:pPr>
      <w:pStyle w:val="Kopfzeile"/>
    </w:pPr>
    <w:r>
      <w:rPr>
        <w:noProof/>
      </w:rPr>
      <w:pict w14:anchorId="4AD04B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56303" o:spid="_x0000_s1025" type="#_x0000_t75" alt="" style="position:absolute;margin-left:0;margin-top:0;width:842pt;height:5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26721"/>
    <w:multiLevelType w:val="hybridMultilevel"/>
    <w:tmpl w:val="34644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5AE9"/>
    <w:multiLevelType w:val="hybridMultilevel"/>
    <w:tmpl w:val="BA1665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75D9E"/>
    <w:multiLevelType w:val="hybridMultilevel"/>
    <w:tmpl w:val="A6769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B24"/>
    <w:multiLevelType w:val="hybridMultilevel"/>
    <w:tmpl w:val="B65A36A4"/>
    <w:lvl w:ilvl="0" w:tplc="0407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4" w15:restartNumberingAfterBreak="0">
    <w:nsid w:val="5363412F"/>
    <w:multiLevelType w:val="hybridMultilevel"/>
    <w:tmpl w:val="E80812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A068E2"/>
    <w:multiLevelType w:val="hybridMultilevel"/>
    <w:tmpl w:val="1EEA46E8"/>
    <w:lvl w:ilvl="0" w:tplc="BB7AE412">
      <w:numFmt w:val="decimalZero"/>
      <w:lvlText w:val="%1&gt;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682686">
    <w:abstractNumId w:val="4"/>
  </w:num>
  <w:num w:numId="2" w16cid:durableId="344327128">
    <w:abstractNumId w:val="0"/>
  </w:num>
  <w:num w:numId="3" w16cid:durableId="1927305860">
    <w:abstractNumId w:val="2"/>
  </w:num>
  <w:num w:numId="4" w16cid:durableId="384062518">
    <w:abstractNumId w:val="5"/>
  </w:num>
  <w:num w:numId="5" w16cid:durableId="1068306763">
    <w:abstractNumId w:val="3"/>
  </w:num>
  <w:num w:numId="6" w16cid:durableId="499203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5C"/>
    <w:rsid w:val="0001046C"/>
    <w:rsid w:val="0008127E"/>
    <w:rsid w:val="0009702A"/>
    <w:rsid w:val="000B03A6"/>
    <w:rsid w:val="000C4BCF"/>
    <w:rsid w:val="00113701"/>
    <w:rsid w:val="00133D2E"/>
    <w:rsid w:val="00135C70"/>
    <w:rsid w:val="00141C57"/>
    <w:rsid w:val="00163D8E"/>
    <w:rsid w:val="00166C83"/>
    <w:rsid w:val="00170CDB"/>
    <w:rsid w:val="001803D3"/>
    <w:rsid w:val="00184637"/>
    <w:rsid w:val="0018738B"/>
    <w:rsid w:val="001B7438"/>
    <w:rsid w:val="002176D9"/>
    <w:rsid w:val="00233590"/>
    <w:rsid w:val="00273C1E"/>
    <w:rsid w:val="00276851"/>
    <w:rsid w:val="002807F2"/>
    <w:rsid w:val="002D39BB"/>
    <w:rsid w:val="002F1AC8"/>
    <w:rsid w:val="002F37F1"/>
    <w:rsid w:val="003166CB"/>
    <w:rsid w:val="00327C72"/>
    <w:rsid w:val="0037347F"/>
    <w:rsid w:val="00381C8A"/>
    <w:rsid w:val="00394F88"/>
    <w:rsid w:val="003A345A"/>
    <w:rsid w:val="003E6B06"/>
    <w:rsid w:val="003F047F"/>
    <w:rsid w:val="003F2D52"/>
    <w:rsid w:val="003F683C"/>
    <w:rsid w:val="00425EF2"/>
    <w:rsid w:val="0043417A"/>
    <w:rsid w:val="0044258C"/>
    <w:rsid w:val="00451D96"/>
    <w:rsid w:val="004802D2"/>
    <w:rsid w:val="00487273"/>
    <w:rsid w:val="00487D02"/>
    <w:rsid w:val="00493B5C"/>
    <w:rsid w:val="004B1496"/>
    <w:rsid w:val="004B78C9"/>
    <w:rsid w:val="004C47C0"/>
    <w:rsid w:val="004E7F5A"/>
    <w:rsid w:val="004F695C"/>
    <w:rsid w:val="00524776"/>
    <w:rsid w:val="005300C4"/>
    <w:rsid w:val="0054011B"/>
    <w:rsid w:val="00540317"/>
    <w:rsid w:val="00545BE0"/>
    <w:rsid w:val="005A2641"/>
    <w:rsid w:val="005A41E7"/>
    <w:rsid w:val="005B2DD2"/>
    <w:rsid w:val="005B7DFD"/>
    <w:rsid w:val="005C41AD"/>
    <w:rsid w:val="005C6AAF"/>
    <w:rsid w:val="005F5594"/>
    <w:rsid w:val="00622A62"/>
    <w:rsid w:val="006621C2"/>
    <w:rsid w:val="00667B2F"/>
    <w:rsid w:val="00687143"/>
    <w:rsid w:val="006C78E3"/>
    <w:rsid w:val="006D7096"/>
    <w:rsid w:val="006D7921"/>
    <w:rsid w:val="00714A34"/>
    <w:rsid w:val="00720D20"/>
    <w:rsid w:val="0072638E"/>
    <w:rsid w:val="0073505C"/>
    <w:rsid w:val="00735DAD"/>
    <w:rsid w:val="007479FA"/>
    <w:rsid w:val="00764D6C"/>
    <w:rsid w:val="007677B1"/>
    <w:rsid w:val="007D53EC"/>
    <w:rsid w:val="007D7C73"/>
    <w:rsid w:val="0080357B"/>
    <w:rsid w:val="00817C5E"/>
    <w:rsid w:val="0085338E"/>
    <w:rsid w:val="00860965"/>
    <w:rsid w:val="00866025"/>
    <w:rsid w:val="00876462"/>
    <w:rsid w:val="0088147B"/>
    <w:rsid w:val="008A1072"/>
    <w:rsid w:val="008C14AD"/>
    <w:rsid w:val="008C6815"/>
    <w:rsid w:val="008D6877"/>
    <w:rsid w:val="008E5F64"/>
    <w:rsid w:val="00912EF7"/>
    <w:rsid w:val="00923131"/>
    <w:rsid w:val="00923566"/>
    <w:rsid w:val="00927C75"/>
    <w:rsid w:val="009319A9"/>
    <w:rsid w:val="00947DDE"/>
    <w:rsid w:val="009603CA"/>
    <w:rsid w:val="00961DD8"/>
    <w:rsid w:val="00972B24"/>
    <w:rsid w:val="00984391"/>
    <w:rsid w:val="00986405"/>
    <w:rsid w:val="00997919"/>
    <w:rsid w:val="009B2524"/>
    <w:rsid w:val="009C6846"/>
    <w:rsid w:val="009F5DB7"/>
    <w:rsid w:val="009F5E18"/>
    <w:rsid w:val="00A3426D"/>
    <w:rsid w:val="00A453D0"/>
    <w:rsid w:val="00A63C60"/>
    <w:rsid w:val="00A65437"/>
    <w:rsid w:val="00A758F5"/>
    <w:rsid w:val="00A82F1A"/>
    <w:rsid w:val="00A91D36"/>
    <w:rsid w:val="00A975A2"/>
    <w:rsid w:val="00AA0154"/>
    <w:rsid w:val="00AB0491"/>
    <w:rsid w:val="00AC5A20"/>
    <w:rsid w:val="00AC7AB1"/>
    <w:rsid w:val="00AE5D01"/>
    <w:rsid w:val="00B0633D"/>
    <w:rsid w:val="00B22141"/>
    <w:rsid w:val="00B22D1E"/>
    <w:rsid w:val="00B428C5"/>
    <w:rsid w:val="00B4413D"/>
    <w:rsid w:val="00B52C93"/>
    <w:rsid w:val="00B7031B"/>
    <w:rsid w:val="00B90AB8"/>
    <w:rsid w:val="00BB3496"/>
    <w:rsid w:val="00BC0C41"/>
    <w:rsid w:val="00BC6C35"/>
    <w:rsid w:val="00BF3E28"/>
    <w:rsid w:val="00C07F8C"/>
    <w:rsid w:val="00C17BFA"/>
    <w:rsid w:val="00C86C84"/>
    <w:rsid w:val="00CA6EDD"/>
    <w:rsid w:val="00CB1DB1"/>
    <w:rsid w:val="00CC5FA2"/>
    <w:rsid w:val="00D00F72"/>
    <w:rsid w:val="00D3023C"/>
    <w:rsid w:val="00D4442E"/>
    <w:rsid w:val="00D448D1"/>
    <w:rsid w:val="00D92ECF"/>
    <w:rsid w:val="00D9735C"/>
    <w:rsid w:val="00DC235B"/>
    <w:rsid w:val="00DE45F4"/>
    <w:rsid w:val="00DF148C"/>
    <w:rsid w:val="00E107F3"/>
    <w:rsid w:val="00E12760"/>
    <w:rsid w:val="00E12BDC"/>
    <w:rsid w:val="00E1456C"/>
    <w:rsid w:val="00E53C6A"/>
    <w:rsid w:val="00E662EF"/>
    <w:rsid w:val="00E706C3"/>
    <w:rsid w:val="00EB768A"/>
    <w:rsid w:val="00EF6E34"/>
    <w:rsid w:val="00F54199"/>
    <w:rsid w:val="00F65F68"/>
    <w:rsid w:val="00F93E66"/>
    <w:rsid w:val="00FA7368"/>
    <w:rsid w:val="00FC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F2F04"/>
  <w14:defaultImageDpi w14:val="32767"/>
  <w15:chartTrackingRefBased/>
  <w15:docId w15:val="{98BD86EF-5E3D-AB47-9B25-D99B142B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69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F695C"/>
  </w:style>
  <w:style w:type="paragraph" w:styleId="Fuzeile">
    <w:name w:val="footer"/>
    <w:basedOn w:val="Standard"/>
    <w:link w:val="FuzeileZchn"/>
    <w:uiPriority w:val="99"/>
    <w:unhideWhenUsed/>
    <w:rsid w:val="004F69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695C"/>
  </w:style>
  <w:style w:type="character" w:styleId="Hyperlink">
    <w:name w:val="Hyperlink"/>
    <w:basedOn w:val="Absatz-Standardschriftart"/>
    <w:uiPriority w:val="99"/>
    <w:unhideWhenUsed/>
    <w:rsid w:val="00B90AB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B90AB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C681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273C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uropaeische.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training-sport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0</TotalTime>
  <Pages>1</Pages>
  <Words>191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Peprnicek</dc:creator>
  <cp:keywords/>
  <dc:description/>
  <cp:lastModifiedBy>Christoph Peprnicek</cp:lastModifiedBy>
  <cp:revision>9</cp:revision>
  <cp:lastPrinted>2021-11-27T19:01:00Z</cp:lastPrinted>
  <dcterms:created xsi:type="dcterms:W3CDTF">2024-07-23T09:26:00Z</dcterms:created>
  <dcterms:modified xsi:type="dcterms:W3CDTF">2024-07-29T06:41:00Z</dcterms:modified>
</cp:coreProperties>
</file>